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E2F" w:rsidRPr="0093069E" w:rsidRDefault="00741E2F" w:rsidP="00F01951">
      <w:pPr>
        <w:pBdr>
          <w:bottom w:val="dotted" w:sz="4" w:space="1" w:color="auto"/>
        </w:pBdr>
        <w:spacing w:before="80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E2F" w:rsidRPr="0093069E" w:rsidRDefault="00741E2F" w:rsidP="00741E2F">
      <w:pPr>
        <w:jc w:val="center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93069E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nazwa i adres oferenta</w:t>
      </w:r>
    </w:p>
    <w:p w:rsidR="00741E2F" w:rsidRPr="0093069E" w:rsidRDefault="00741E2F" w:rsidP="00F01951">
      <w:pPr>
        <w:pBdr>
          <w:bottom w:val="dotted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69E">
        <w:rPr>
          <w:rFonts w:ascii="Times New Roman" w:hAnsi="Times New Roman" w:cs="Times New Roman"/>
          <w:sz w:val="24"/>
          <w:szCs w:val="24"/>
        </w:rPr>
        <w:br w:type="column"/>
      </w:r>
      <w:sdt>
        <w:sdtPr>
          <w:rPr>
            <w:rFonts w:ascii="Times New Roman" w:hAnsi="Times New Roman" w:cs="Times New Roman"/>
            <w:sz w:val="24"/>
            <w:szCs w:val="24"/>
          </w:rPr>
          <w:alias w:val="data"/>
          <w:tag w:val="data"/>
          <w:id w:val="-378407031"/>
          <w:lock w:val="sdtLocked"/>
          <w:placeholder>
            <w:docPart w:val="7A2D43CDACF5472EAC6F8D9B45708739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93069E" w:rsidRPr="0093069E">
            <w:rPr>
              <w:rStyle w:val="Tekstzastpczy"/>
              <w:vanish/>
              <w:sz w:val="24"/>
              <w:szCs w:val="24"/>
            </w:rPr>
            <w:t>data</w:t>
          </w:r>
        </w:sdtContent>
      </w:sdt>
    </w:p>
    <w:p w:rsidR="00741E2F" w:rsidRPr="0093069E" w:rsidRDefault="00741E2F" w:rsidP="00741E2F">
      <w:pPr>
        <w:jc w:val="center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93069E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miejscowość i data</w:t>
      </w:r>
    </w:p>
    <w:p w:rsidR="00741E2F" w:rsidRPr="0093069E" w:rsidRDefault="00741E2F">
      <w:pPr>
        <w:rPr>
          <w:rFonts w:ascii="Times New Roman" w:hAnsi="Times New Roman" w:cs="Times New Roman"/>
          <w:sz w:val="24"/>
          <w:szCs w:val="24"/>
        </w:rPr>
      </w:pPr>
    </w:p>
    <w:p w:rsidR="00741E2F" w:rsidRPr="0093069E" w:rsidRDefault="00741E2F">
      <w:pPr>
        <w:rPr>
          <w:rFonts w:ascii="Times New Roman" w:hAnsi="Times New Roman" w:cs="Times New Roman"/>
          <w:sz w:val="24"/>
          <w:szCs w:val="24"/>
        </w:rPr>
        <w:sectPr w:rsidR="00741E2F" w:rsidRPr="0093069E" w:rsidSect="00840CA3">
          <w:pgSz w:w="11906" w:h="16838" w:code="9"/>
          <w:pgMar w:top="851" w:right="1418" w:bottom="680" w:left="1418" w:header="709" w:footer="709" w:gutter="0"/>
          <w:cols w:num="2" w:space="2266" w:equalWidth="0">
            <w:col w:w="3969" w:space="2266"/>
            <w:col w:w="2835"/>
          </w:cols>
          <w:docGrid w:linePitch="360"/>
        </w:sectPr>
      </w:pPr>
    </w:p>
    <w:p w:rsidR="00741E2F" w:rsidRPr="0093069E" w:rsidRDefault="0093069E" w:rsidP="0093069E">
      <w:pPr>
        <w:spacing w:before="10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69E">
        <w:rPr>
          <w:rFonts w:ascii="Times New Roman" w:hAnsi="Times New Roman" w:cs="Times New Roman"/>
          <w:b/>
          <w:sz w:val="24"/>
          <w:szCs w:val="24"/>
        </w:rPr>
        <w:lastRenderedPageBreak/>
        <w:t>ZAŁĄCZNIK NR 1</w:t>
      </w:r>
    </w:p>
    <w:p w:rsidR="00741E2F" w:rsidRPr="0011019E" w:rsidRDefault="0011019E" w:rsidP="001101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19E">
        <w:rPr>
          <w:rFonts w:ascii="Times New Roman" w:hAnsi="Times New Roman" w:cs="Times New Roman"/>
          <w:b/>
          <w:sz w:val="24"/>
          <w:szCs w:val="24"/>
        </w:rPr>
        <w:t>Formularz ofertowy do zapytania ofertowego na naprawę pojazdu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2252"/>
        <w:gridCol w:w="6820"/>
      </w:tblGrid>
      <w:tr w:rsidR="0011019E" w:rsidRPr="00401C3E" w:rsidTr="00E23CDB">
        <w:trPr>
          <w:trHeight w:hRule="exact" w:val="567"/>
        </w:trPr>
        <w:tc>
          <w:tcPr>
            <w:tcW w:w="2252" w:type="dxa"/>
            <w:vAlign w:val="center"/>
          </w:tcPr>
          <w:p w:rsidR="0011019E" w:rsidRPr="00401C3E" w:rsidRDefault="0011019E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Marka i model</w:t>
            </w:r>
          </w:p>
        </w:tc>
        <w:tc>
          <w:tcPr>
            <w:tcW w:w="6820" w:type="dxa"/>
            <w:vAlign w:val="center"/>
          </w:tcPr>
          <w:p w:rsidR="0011019E" w:rsidRPr="00401C3E" w:rsidRDefault="008320FF" w:rsidP="00346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Renault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Trafic</w:t>
            </w:r>
            <w:proofErr w:type="spellEnd"/>
          </w:p>
        </w:tc>
      </w:tr>
      <w:tr w:rsidR="0011019E" w:rsidRPr="00401C3E" w:rsidTr="00E23CDB">
        <w:trPr>
          <w:trHeight w:hRule="exact" w:val="567"/>
        </w:trPr>
        <w:tc>
          <w:tcPr>
            <w:tcW w:w="2252" w:type="dxa"/>
            <w:vAlign w:val="center"/>
          </w:tcPr>
          <w:p w:rsidR="0011019E" w:rsidRPr="00401C3E" w:rsidRDefault="0011019E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Nr VIN</w:t>
            </w:r>
          </w:p>
        </w:tc>
        <w:tc>
          <w:tcPr>
            <w:tcW w:w="6820" w:type="dxa"/>
            <w:vAlign w:val="center"/>
          </w:tcPr>
          <w:p w:rsidR="0011019E" w:rsidRPr="00CF0706" w:rsidRDefault="008320FF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VF1FL00006380539</w:t>
            </w:r>
            <w:r w:rsidR="000F2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11019E" w:rsidRPr="00401C3E" w:rsidTr="00E23CDB">
        <w:trPr>
          <w:trHeight w:hRule="exact" w:val="567"/>
        </w:trPr>
        <w:tc>
          <w:tcPr>
            <w:tcW w:w="2252" w:type="dxa"/>
            <w:vAlign w:val="center"/>
          </w:tcPr>
          <w:p w:rsidR="0011019E" w:rsidRPr="00401C3E" w:rsidRDefault="0011019E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Rok produkcji</w:t>
            </w:r>
          </w:p>
        </w:tc>
        <w:tc>
          <w:tcPr>
            <w:tcW w:w="6820" w:type="dxa"/>
            <w:vAlign w:val="center"/>
          </w:tcPr>
          <w:p w:rsidR="0011019E" w:rsidRPr="00401C3E" w:rsidRDefault="000F2745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</w:tr>
    </w:tbl>
    <w:p w:rsidR="00741E2F" w:rsidRPr="0011019E" w:rsidRDefault="0093069E" w:rsidP="00F01951">
      <w:pPr>
        <w:spacing w:before="400" w:after="4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19E">
        <w:rPr>
          <w:rFonts w:ascii="Times New Roman" w:hAnsi="Times New Roman" w:cs="Times New Roman"/>
          <w:b/>
          <w:sz w:val="24"/>
          <w:szCs w:val="24"/>
        </w:rPr>
        <w:t>Zgodnie z zapytaniem ofertowym umieszczonym na stronie internetowej Morskiego Oddziału Straży Granicznej w Gdańsku</w:t>
      </w:r>
    </w:p>
    <w:tbl>
      <w:tblPr>
        <w:tblStyle w:val="Tabela-Siatka"/>
        <w:tblW w:w="9072" w:type="dxa"/>
        <w:jc w:val="center"/>
        <w:tblLook w:val="04A0" w:firstRow="1" w:lastRow="0" w:firstColumn="1" w:lastColumn="0" w:noHBand="0" w:noVBand="1"/>
      </w:tblPr>
      <w:tblGrid>
        <w:gridCol w:w="1014"/>
        <w:gridCol w:w="8058"/>
      </w:tblGrid>
      <w:tr w:rsidR="0093069E" w:rsidRPr="00401C3E" w:rsidTr="00721B78">
        <w:trPr>
          <w:trHeight w:hRule="exact" w:val="567"/>
          <w:jc w:val="center"/>
        </w:trPr>
        <w:tc>
          <w:tcPr>
            <w:tcW w:w="1014" w:type="dxa"/>
            <w:vAlign w:val="center"/>
          </w:tcPr>
          <w:p w:rsidR="0093069E" w:rsidRPr="00401C3E" w:rsidRDefault="0011019E" w:rsidP="00401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8058" w:type="dxa"/>
            <w:vAlign w:val="center"/>
          </w:tcPr>
          <w:p w:rsidR="0093069E" w:rsidRPr="00401C3E" w:rsidRDefault="0011019E" w:rsidP="00401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</w:p>
        </w:tc>
      </w:tr>
      <w:tr w:rsidR="0093069E" w:rsidRPr="00401C3E" w:rsidTr="00721B78">
        <w:trPr>
          <w:trHeight w:hRule="exact" w:val="284"/>
          <w:jc w:val="center"/>
        </w:trPr>
        <w:tc>
          <w:tcPr>
            <w:tcW w:w="1014" w:type="dxa"/>
            <w:vAlign w:val="center"/>
          </w:tcPr>
          <w:p w:rsidR="0093069E" w:rsidRPr="00401C3E" w:rsidRDefault="0011019E" w:rsidP="00401C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58" w:type="dxa"/>
            <w:vAlign w:val="center"/>
          </w:tcPr>
          <w:p w:rsidR="0093069E" w:rsidRPr="00401C3E" w:rsidRDefault="0011019E" w:rsidP="00401C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C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3069E" w:rsidTr="007C6432">
        <w:trPr>
          <w:trHeight w:hRule="exact" w:val="1039"/>
          <w:jc w:val="center"/>
        </w:trPr>
        <w:tc>
          <w:tcPr>
            <w:tcW w:w="1014" w:type="dxa"/>
          </w:tcPr>
          <w:p w:rsidR="0093069E" w:rsidRPr="00401C3E" w:rsidRDefault="0011019E" w:rsidP="00401C3E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58" w:type="dxa"/>
          </w:tcPr>
          <w:p w:rsidR="0093069E" w:rsidRPr="00401C3E" w:rsidRDefault="000F24D8" w:rsidP="00401C3E">
            <w:pPr>
              <w:spacing w:before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D8">
              <w:rPr>
                <w:rFonts w:ascii="Times New Roman" w:hAnsi="Times New Roman" w:cs="Times New Roman"/>
                <w:b/>
                <w:sz w:val="24"/>
                <w:szCs w:val="24"/>
              </w:rPr>
              <w:t>Robocizna wraz z materiałem</w:t>
            </w:r>
          </w:p>
        </w:tc>
      </w:tr>
    </w:tbl>
    <w:p w:rsidR="00741E2F" w:rsidRPr="00157443" w:rsidRDefault="00741E2F" w:rsidP="00721B78">
      <w:pPr>
        <w:spacing w:before="400" w:after="400"/>
        <w:rPr>
          <w:rFonts w:ascii="Times New Roman" w:hAnsi="Times New Roman" w:cs="Times New Roman"/>
          <w:i/>
          <w:color w:val="FF0000"/>
          <w:sz w:val="18"/>
          <w:szCs w:val="24"/>
        </w:rPr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4177"/>
        <w:gridCol w:w="3030"/>
        <w:gridCol w:w="1865"/>
      </w:tblGrid>
      <w:tr w:rsidR="0093069E" w:rsidRPr="00401C3E" w:rsidTr="00401C3E">
        <w:trPr>
          <w:trHeight w:hRule="exact" w:val="567"/>
        </w:trPr>
        <w:tc>
          <w:tcPr>
            <w:tcW w:w="4838" w:type="dxa"/>
            <w:vAlign w:val="center"/>
          </w:tcPr>
          <w:p w:rsidR="00401C3E" w:rsidRPr="00401C3E" w:rsidRDefault="00203A5A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Łączny koszt naprawy ( brutto w zł):</w:t>
            </w:r>
          </w:p>
        </w:tc>
        <w:tc>
          <w:tcPr>
            <w:tcW w:w="4234" w:type="dxa"/>
            <w:gridSpan w:val="2"/>
            <w:vAlign w:val="center"/>
          </w:tcPr>
          <w:p w:rsidR="0093069E" w:rsidRPr="00401C3E" w:rsidRDefault="0093069E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069E" w:rsidRPr="00401C3E" w:rsidTr="00401C3E">
        <w:trPr>
          <w:trHeight w:hRule="exact" w:val="567"/>
        </w:trPr>
        <w:tc>
          <w:tcPr>
            <w:tcW w:w="4838" w:type="dxa"/>
            <w:vAlign w:val="center"/>
          </w:tcPr>
          <w:p w:rsidR="0093069E" w:rsidRPr="00401C3E" w:rsidRDefault="00401C3E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Okres udzielonej gwarancji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liczba </w:t>
            </w: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miesi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ęcy</w:t>
            </w:r>
            <w:r w:rsidRPr="00401C3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34" w:type="dxa"/>
            <w:gridSpan w:val="2"/>
            <w:vAlign w:val="center"/>
          </w:tcPr>
          <w:p w:rsidR="0093069E" w:rsidRPr="00401C3E" w:rsidRDefault="0093069E" w:rsidP="0040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4700" w:rsidRPr="00401C3E" w:rsidTr="000F2745">
        <w:trPr>
          <w:trHeight w:hRule="exact" w:val="820"/>
        </w:trPr>
        <w:tc>
          <w:tcPr>
            <w:tcW w:w="4838" w:type="dxa"/>
            <w:vAlign w:val="center"/>
          </w:tcPr>
          <w:p w:rsidR="00401C3E" w:rsidRPr="00203A5A" w:rsidRDefault="00E94700" w:rsidP="000A0DF9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F24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Czy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stary</w:t>
            </w:r>
            <w:r w:rsidR="000F2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filtr </w:t>
            </w:r>
            <w:r w:rsidR="000A0DF9">
              <w:rPr>
                <w:rFonts w:ascii="Times New Roman" w:hAnsi="Times New Roman" w:cs="Times New Roman"/>
                <w:b/>
                <w:sz w:val="24"/>
                <w:szCs w:val="24"/>
              </w:rPr>
              <w:t>DPF</w:t>
            </w:r>
            <w:r w:rsidR="000F2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jest do zwrotu</w:t>
            </w:r>
            <w:r w:rsidRPr="000F24D8">
              <w:rPr>
                <w:rFonts w:ascii="Times New Roman" w:hAnsi="Times New Roman" w:cs="Times New Roman"/>
                <w:b/>
                <w:sz w:val="24"/>
                <w:szCs w:val="24"/>
              </w:rPr>
              <w:t>? (kaucja)</w:t>
            </w:r>
            <w:r w:rsidR="00AC0A13" w:rsidRPr="00203A5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LAWETA</w:t>
            </w:r>
          </w:p>
        </w:tc>
        <w:tc>
          <w:tcPr>
            <w:tcW w:w="2117" w:type="dxa"/>
            <w:tcBorders>
              <w:right w:val="nil"/>
            </w:tcBorders>
            <w:vAlign w:val="center"/>
          </w:tcPr>
          <w:p w:rsidR="00401C3E" w:rsidRPr="00203A5A" w:rsidRDefault="000A0DF9" w:rsidP="00E94700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FFFFFF" w:themeColor="background1"/>
                  <w:spacing w:val="200"/>
                  <w:sz w:val="24"/>
                  <w:szCs w:val="24"/>
                </w:rPr>
                <w:alias w:val="TAK"/>
                <w:tag w:val="TAK"/>
                <w:id w:val="-155384492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C3E" w:rsidRPr="00203A5A">
                  <w:rPr>
                    <w:rFonts w:ascii="MS Gothic" w:eastAsia="MS Gothic" w:hAnsi="MS Gothic" w:cs="Times New Roman" w:hint="eastAsia"/>
                    <w:b/>
                    <w:color w:val="FFFFFF" w:themeColor="background1"/>
                    <w:spacing w:val="200"/>
                    <w:sz w:val="24"/>
                    <w:szCs w:val="24"/>
                  </w:rPr>
                  <w:t>☐</w:t>
                </w:r>
              </w:sdtContent>
            </w:sdt>
            <w:r w:rsidR="00E94700" w:rsidRPr="000F24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947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E94700" w:rsidRPr="00E94700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…………………..</w:t>
            </w:r>
            <w:r w:rsidR="00E94700" w:rsidRPr="00E94700">
              <w:rPr>
                <w:rFonts w:ascii="Times New Roman" w:hAnsi="Times New Roman" w:cs="Times New Roman"/>
                <w:b/>
                <w:sz w:val="24"/>
                <w:szCs w:val="24"/>
              </w:rPr>
              <w:t>TAK</w:t>
            </w:r>
            <w:r w:rsidR="00E9470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E94700" w:rsidRPr="000F24D8">
              <w:rPr>
                <w:rFonts w:ascii="Times New Roman" w:hAnsi="Times New Roman" w:cs="Times New Roman"/>
                <w:b/>
                <w:sz w:val="24"/>
                <w:szCs w:val="24"/>
              </w:rPr>
              <w:t>NIE</w:t>
            </w:r>
          </w:p>
        </w:tc>
        <w:tc>
          <w:tcPr>
            <w:tcW w:w="2117" w:type="dxa"/>
            <w:tcBorders>
              <w:left w:val="nil"/>
            </w:tcBorders>
            <w:vAlign w:val="center"/>
          </w:tcPr>
          <w:p w:rsidR="00401C3E" w:rsidRPr="00203A5A" w:rsidRDefault="000A0DF9" w:rsidP="00401C3E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FFFFFF" w:themeColor="background1"/>
                  <w:spacing w:val="200"/>
                  <w:sz w:val="24"/>
                  <w:szCs w:val="24"/>
                </w:rPr>
                <w:alias w:val="NIE"/>
                <w:tag w:val="NIE"/>
                <w:id w:val="-805237547"/>
                <w:lock w:val="sd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FA8">
                  <w:rPr>
                    <w:rFonts w:ascii="MS Gothic" w:eastAsia="MS Gothic" w:hAnsi="MS Gothic" w:cs="Times New Roman" w:hint="eastAsia"/>
                    <w:b/>
                    <w:color w:val="FFFFFF" w:themeColor="background1"/>
                    <w:spacing w:val="200"/>
                    <w:sz w:val="24"/>
                    <w:szCs w:val="24"/>
                  </w:rPr>
                  <w:t>☒</w:t>
                </w:r>
              </w:sdtContent>
            </w:sdt>
            <w:r w:rsidR="00401C3E" w:rsidRPr="00203A5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NIE</w:t>
            </w:r>
            <w:r w:rsidR="00F01951" w:rsidRPr="00203A5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*</w:t>
            </w:r>
          </w:p>
        </w:tc>
      </w:tr>
    </w:tbl>
    <w:p w:rsidR="0011019E" w:rsidRDefault="0093069E" w:rsidP="00157443">
      <w:pPr>
        <w:spacing w:before="100" w:beforeAutospacing="1" w:after="10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93069E">
        <w:rPr>
          <w:rFonts w:ascii="Times New Roman" w:hAnsi="Times New Roman" w:cs="Times New Roman"/>
          <w:sz w:val="24"/>
          <w:szCs w:val="24"/>
        </w:rPr>
        <w:t>wybrać odpowiednią opcję</w:t>
      </w:r>
      <w:r w:rsidR="00F01951">
        <w:rPr>
          <w:rFonts w:ascii="Times New Roman" w:hAnsi="Times New Roman" w:cs="Times New Roman"/>
          <w:sz w:val="24"/>
          <w:szCs w:val="24"/>
        </w:rPr>
        <w:t>, TAK lub NIE</w:t>
      </w:r>
    </w:p>
    <w:p w:rsidR="00741E2F" w:rsidRPr="0011019E" w:rsidRDefault="0011019E" w:rsidP="0011019E">
      <w:pPr>
        <w:ind w:left="5557"/>
        <w:jc w:val="center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p</w:t>
      </w:r>
      <w:r w:rsidR="0093069E" w:rsidRPr="001101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odpis i pieczęć uprawnionej osoby</w:t>
      </w:r>
    </w:p>
    <w:sectPr w:rsidR="00741E2F" w:rsidRPr="0011019E" w:rsidSect="00840CA3">
      <w:type w:val="continuous"/>
      <w:pgSz w:w="11906" w:h="16838"/>
      <w:pgMar w:top="851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595DE2"/>
    <w:multiLevelType w:val="hybridMultilevel"/>
    <w:tmpl w:val="44388E42"/>
    <w:lvl w:ilvl="0" w:tplc="F4F4F46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786AF7"/>
    <w:multiLevelType w:val="hybridMultilevel"/>
    <w:tmpl w:val="A16A10A4"/>
    <w:lvl w:ilvl="0" w:tplc="B038EC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CF"/>
    <w:rsid w:val="00080F32"/>
    <w:rsid w:val="000A0DF9"/>
    <w:rsid w:val="000F24D8"/>
    <w:rsid w:val="000F2745"/>
    <w:rsid w:val="000F2EFA"/>
    <w:rsid w:val="00106FA8"/>
    <w:rsid w:val="0011019E"/>
    <w:rsid w:val="00157443"/>
    <w:rsid w:val="001C199A"/>
    <w:rsid w:val="00203A5A"/>
    <w:rsid w:val="00221213"/>
    <w:rsid w:val="0034600B"/>
    <w:rsid w:val="00357581"/>
    <w:rsid w:val="003652BC"/>
    <w:rsid w:val="00370983"/>
    <w:rsid w:val="003A1E4F"/>
    <w:rsid w:val="003C6539"/>
    <w:rsid w:val="00401C3E"/>
    <w:rsid w:val="00422E78"/>
    <w:rsid w:val="004E4778"/>
    <w:rsid w:val="00721B78"/>
    <w:rsid w:val="00741E2F"/>
    <w:rsid w:val="007C6432"/>
    <w:rsid w:val="007D0188"/>
    <w:rsid w:val="008320FF"/>
    <w:rsid w:val="00840CA3"/>
    <w:rsid w:val="008A3867"/>
    <w:rsid w:val="00902693"/>
    <w:rsid w:val="0093069E"/>
    <w:rsid w:val="009671CE"/>
    <w:rsid w:val="009E2ECF"/>
    <w:rsid w:val="00A541E9"/>
    <w:rsid w:val="00AC0A13"/>
    <w:rsid w:val="00AE7E90"/>
    <w:rsid w:val="00BA058A"/>
    <w:rsid w:val="00CC5192"/>
    <w:rsid w:val="00CF0706"/>
    <w:rsid w:val="00CF07FF"/>
    <w:rsid w:val="00CF4770"/>
    <w:rsid w:val="00D70C9C"/>
    <w:rsid w:val="00E03161"/>
    <w:rsid w:val="00E23CDB"/>
    <w:rsid w:val="00E256D1"/>
    <w:rsid w:val="00E94700"/>
    <w:rsid w:val="00F01951"/>
    <w:rsid w:val="00F61A9F"/>
    <w:rsid w:val="00FB7062"/>
    <w:rsid w:val="00FC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C07E9-2E62-44E7-A105-536DAD8B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3069E"/>
    <w:rPr>
      <w:color w:val="808080"/>
    </w:rPr>
  </w:style>
  <w:style w:type="table" w:styleId="Tabela-Siatka">
    <w:name w:val="Table Grid"/>
    <w:basedOn w:val="Standardowy"/>
    <w:uiPriority w:val="39"/>
    <w:rsid w:val="00930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306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6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5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44638\Documents\SZKODY\ZA&#321;&#260;CZNIK%2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A2D43CDACF5472EAC6F8D9B457087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263973-3782-4E23-A156-06875CF418B3}"/>
      </w:docPartPr>
      <w:docPartBody>
        <w:p w:rsidR="00A76FD8" w:rsidRDefault="00A2083D">
          <w:pPr>
            <w:pStyle w:val="7A2D43CDACF5472EAC6F8D9B45708739"/>
          </w:pPr>
          <w:r w:rsidRPr="0093069E">
            <w:rPr>
              <w:rStyle w:val="Tekstzastpczy"/>
              <w:vanish/>
              <w:sz w:val="24"/>
              <w:szCs w:val="24"/>
            </w:rPr>
            <w:t>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83D"/>
    <w:rsid w:val="000016EF"/>
    <w:rsid w:val="0002067B"/>
    <w:rsid w:val="000D4348"/>
    <w:rsid w:val="00287B4B"/>
    <w:rsid w:val="00357F94"/>
    <w:rsid w:val="00363C6A"/>
    <w:rsid w:val="00373AE0"/>
    <w:rsid w:val="003911B8"/>
    <w:rsid w:val="003A4B08"/>
    <w:rsid w:val="00577468"/>
    <w:rsid w:val="0066092D"/>
    <w:rsid w:val="006F7899"/>
    <w:rsid w:val="007355F7"/>
    <w:rsid w:val="00870631"/>
    <w:rsid w:val="00895E7E"/>
    <w:rsid w:val="008B0A3C"/>
    <w:rsid w:val="008E02B4"/>
    <w:rsid w:val="009D39D9"/>
    <w:rsid w:val="00A2083D"/>
    <w:rsid w:val="00A76FD8"/>
    <w:rsid w:val="00AF749D"/>
    <w:rsid w:val="00B0389A"/>
    <w:rsid w:val="00B61F4B"/>
    <w:rsid w:val="00B7715D"/>
    <w:rsid w:val="00BE02AC"/>
    <w:rsid w:val="00C556E7"/>
    <w:rsid w:val="00DE4754"/>
    <w:rsid w:val="00E53561"/>
    <w:rsid w:val="00E60317"/>
    <w:rsid w:val="00ED3D8E"/>
    <w:rsid w:val="00F055F9"/>
    <w:rsid w:val="00F12EAE"/>
    <w:rsid w:val="00FD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A2D43CDACF5472EAC6F8D9B45708739">
    <w:name w:val="7A2D43CDACF5472EAC6F8D9B457087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ZAŁĄCZNIK 1</Template>
  <TotalTime>22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Bastowski</dc:creator>
  <cp:keywords/>
  <dc:description/>
  <cp:lastModifiedBy>Maciejczyk Marcin</cp:lastModifiedBy>
  <cp:revision>4</cp:revision>
  <cp:lastPrinted>2026-10-14T12:09:00Z</cp:lastPrinted>
  <dcterms:created xsi:type="dcterms:W3CDTF">2026-10-14T11:44:00Z</dcterms:created>
  <dcterms:modified xsi:type="dcterms:W3CDTF">2026-10-14T12:09:00Z</dcterms:modified>
</cp:coreProperties>
</file>